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90A" w:rsidRDefault="00B0290A"/>
    <w:p w:rsidR="00B0290A" w:rsidRPr="00B0290A" w:rsidRDefault="00ED17A6" w:rsidP="00B029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BRIDGING</w:t>
      </w:r>
      <w:r w:rsidR="00B0290A" w:rsidRPr="00B0290A">
        <w:rPr>
          <w:b/>
          <w:sz w:val="28"/>
          <w:szCs w:val="28"/>
        </w:rPr>
        <w:t xml:space="preserve"> FUNDING APPLICATION 201</w:t>
      </w:r>
      <w:r w:rsidR="008F7937">
        <w:rPr>
          <w:b/>
          <w:sz w:val="28"/>
          <w:szCs w:val="28"/>
        </w:rPr>
        <w:t>7/18</w:t>
      </w:r>
    </w:p>
    <w:p w:rsidR="00C56FB5" w:rsidRDefault="0071699F">
      <w:r w:rsidRPr="004862E0">
        <w:rPr>
          <w:color w:val="0070C0"/>
        </w:rPr>
        <w:t xml:space="preserve">Name of applicant: </w:t>
      </w:r>
      <w:sdt>
        <w:sdtPr>
          <w:id w:val="-320732636"/>
          <w:placeholder>
            <w:docPart w:val="767FAA9AAE5E4C92862C1F48164E5984"/>
          </w:placeholder>
          <w:showingPlcHdr/>
          <w:text/>
        </w:sdtPr>
        <w:sdtEndPr/>
        <w:sdtContent>
          <w:r w:rsidR="001A4DBE" w:rsidRPr="00140D58">
            <w:rPr>
              <w:rStyle w:val="PlaceholderText"/>
            </w:rPr>
            <w:t>Click here to enter text.</w:t>
          </w:r>
        </w:sdtContent>
      </w:sdt>
    </w:p>
    <w:p w:rsidR="0071699F" w:rsidRDefault="0071699F">
      <w:r w:rsidRPr="004862E0">
        <w:rPr>
          <w:color w:val="0070C0"/>
        </w:rPr>
        <w:t xml:space="preserve">Name of person/post for which funding is sought: </w:t>
      </w:r>
      <w:sdt>
        <w:sdtPr>
          <w:id w:val="1519574637"/>
          <w:placeholder>
            <w:docPart w:val="767FAA9AAE5E4C92862C1F48164E5984"/>
          </w:placeholder>
          <w:showingPlcHdr/>
          <w:text/>
        </w:sdtPr>
        <w:sdtEndPr/>
        <w:sdtContent>
          <w:r w:rsidRPr="00140D58">
            <w:rPr>
              <w:rStyle w:val="PlaceholderText"/>
            </w:rPr>
            <w:t>Click here to enter text.</w:t>
          </w:r>
        </w:sdtContent>
      </w:sdt>
    </w:p>
    <w:p w:rsidR="0071699F" w:rsidRPr="004862E0" w:rsidRDefault="00AE3390">
      <w:pPr>
        <w:rPr>
          <w:color w:val="0070C0"/>
        </w:rPr>
      </w:pPr>
      <w:r>
        <w:rPr>
          <w:color w:val="0070C0"/>
        </w:rPr>
        <w:t>We have limited bridging funding</w:t>
      </w:r>
      <w:r w:rsidR="0071699F" w:rsidRPr="004862E0">
        <w:rPr>
          <w:color w:val="0070C0"/>
        </w:rPr>
        <w:t xml:space="preserve"> available during the period 1 </w:t>
      </w:r>
      <w:r>
        <w:rPr>
          <w:color w:val="0070C0"/>
        </w:rPr>
        <w:t>Aug</w:t>
      </w:r>
      <w:r w:rsidR="0071699F" w:rsidRPr="004862E0">
        <w:rPr>
          <w:color w:val="0070C0"/>
        </w:rPr>
        <w:t xml:space="preserve"> 201</w:t>
      </w:r>
      <w:r w:rsidR="008F7937">
        <w:rPr>
          <w:color w:val="0070C0"/>
        </w:rPr>
        <w:t>7</w:t>
      </w:r>
      <w:r w:rsidR="0071699F" w:rsidRPr="004862E0">
        <w:rPr>
          <w:color w:val="0070C0"/>
        </w:rPr>
        <w:t xml:space="preserve"> to </w:t>
      </w:r>
      <w:r>
        <w:rPr>
          <w:color w:val="0070C0"/>
        </w:rPr>
        <w:t>30 September</w:t>
      </w:r>
      <w:r w:rsidR="0071699F" w:rsidRPr="004862E0">
        <w:rPr>
          <w:color w:val="0070C0"/>
        </w:rPr>
        <w:t xml:space="preserve"> 201</w:t>
      </w:r>
      <w:r w:rsidR="008F7937">
        <w:rPr>
          <w:color w:val="0070C0"/>
        </w:rPr>
        <w:t>8</w:t>
      </w:r>
      <w:r w:rsidR="0071699F" w:rsidRPr="004862E0">
        <w:rPr>
          <w:color w:val="0070C0"/>
        </w:rPr>
        <w:t xml:space="preserve">.  </w:t>
      </w:r>
      <w:r w:rsidR="00583D38" w:rsidRPr="004862E0">
        <w:rPr>
          <w:color w:val="0070C0"/>
        </w:rPr>
        <w:t xml:space="preserve">It cannot be carried forward or deferred.  </w:t>
      </w:r>
      <w:r w:rsidR="0071699F" w:rsidRPr="004862E0">
        <w:rPr>
          <w:color w:val="0070C0"/>
        </w:rPr>
        <w:t>Please give the start and end date for which funding is requ</w:t>
      </w:r>
      <w:r w:rsidR="00916E48" w:rsidRPr="004862E0">
        <w:rPr>
          <w:color w:val="0070C0"/>
        </w:rPr>
        <w:t>ired within this period</w:t>
      </w:r>
    </w:p>
    <w:p w:rsidR="0071699F" w:rsidRDefault="0071699F">
      <w:r w:rsidRPr="004862E0">
        <w:rPr>
          <w:color w:val="0070C0"/>
        </w:rPr>
        <w:t xml:space="preserve">Start date </w:t>
      </w:r>
      <w:sdt>
        <w:sdtPr>
          <w:id w:val="439500947"/>
          <w:placeholder>
            <w:docPart w:val="5938359A65DB42FAAD412F0A04BB6A62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140D58">
            <w:rPr>
              <w:rStyle w:val="PlaceholderText"/>
            </w:rPr>
            <w:t>Click here to enter a date.</w:t>
          </w:r>
        </w:sdtContent>
      </w:sdt>
    </w:p>
    <w:p w:rsidR="0071699F" w:rsidRDefault="0071699F">
      <w:r w:rsidRPr="004862E0">
        <w:rPr>
          <w:color w:val="0070C0"/>
        </w:rPr>
        <w:t xml:space="preserve">End date: </w:t>
      </w:r>
      <w:sdt>
        <w:sdtPr>
          <w:id w:val="-1144109778"/>
          <w:placeholder>
            <w:docPart w:val="5938359A65DB42FAAD412F0A04BB6A62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140D58">
            <w:rPr>
              <w:rStyle w:val="PlaceholderText"/>
            </w:rPr>
            <w:t>Click here to enter a date.</w:t>
          </w:r>
        </w:sdtContent>
      </w:sdt>
    </w:p>
    <w:p w:rsidR="0071699F" w:rsidRDefault="0071699F">
      <w:r w:rsidRPr="004862E0">
        <w:rPr>
          <w:color w:val="0070C0"/>
        </w:rPr>
        <w:t xml:space="preserve">Grade </w:t>
      </w:r>
      <w:r w:rsidR="0032523E">
        <w:rPr>
          <w:color w:val="0070C0"/>
        </w:rPr>
        <w:t xml:space="preserve">and scale point </w:t>
      </w:r>
      <w:r w:rsidRPr="004862E0">
        <w:rPr>
          <w:color w:val="0070C0"/>
        </w:rPr>
        <w:t>of post</w:t>
      </w:r>
      <w:r w:rsidR="0032523E">
        <w:rPr>
          <w:color w:val="0070C0"/>
        </w:rPr>
        <w:t xml:space="preserve"> </w:t>
      </w:r>
      <w:r>
        <w:t xml:space="preserve">: </w:t>
      </w:r>
      <w:sdt>
        <w:sdtPr>
          <w:id w:val="1390302181"/>
          <w:placeholder>
            <w:docPart w:val="767FAA9AAE5E4C92862C1F48164E5984"/>
          </w:placeholder>
          <w:showingPlcHdr/>
          <w:text/>
        </w:sdtPr>
        <w:sdtEndPr/>
        <w:sdtContent>
          <w:r w:rsidRPr="00140D58">
            <w:rPr>
              <w:rStyle w:val="PlaceholderText"/>
            </w:rPr>
            <w:t>Click here to enter text.</w:t>
          </w:r>
        </w:sdtContent>
      </w:sdt>
    </w:p>
    <w:p w:rsidR="0071699F" w:rsidRDefault="0071699F">
      <w:r w:rsidRPr="004862E0">
        <w:rPr>
          <w:color w:val="0070C0"/>
        </w:rPr>
        <w:t>FTE (as %) for which funding is sought</w:t>
      </w:r>
      <w:r>
        <w:t xml:space="preserve">: </w:t>
      </w:r>
      <w:sdt>
        <w:sdtPr>
          <w:id w:val="-860361836"/>
          <w:placeholder>
            <w:docPart w:val="767FAA9AAE5E4C92862C1F48164E5984"/>
          </w:placeholder>
          <w:showingPlcHdr/>
          <w:text/>
        </w:sdtPr>
        <w:sdtEndPr/>
        <w:sdtContent>
          <w:r w:rsidRPr="00140D58">
            <w:rPr>
              <w:rStyle w:val="PlaceholderText"/>
            </w:rPr>
            <w:t>Click here to enter text.</w:t>
          </w:r>
        </w:sdtContent>
      </w:sdt>
    </w:p>
    <w:p w:rsidR="0071699F" w:rsidRDefault="00AE3390">
      <w:r>
        <w:rPr>
          <w:color w:val="0070C0"/>
        </w:rPr>
        <w:t>Bridging funding</w:t>
      </w:r>
      <w:r w:rsidR="008367F0" w:rsidRPr="004862E0">
        <w:rPr>
          <w:color w:val="0070C0"/>
        </w:rPr>
        <w:t xml:space="preserve"> can only support salary costs, not overheads</w:t>
      </w:r>
      <w:r w:rsidR="00AE7F17" w:rsidRPr="004862E0">
        <w:rPr>
          <w:color w:val="0070C0"/>
        </w:rPr>
        <w:t xml:space="preserve">, </w:t>
      </w:r>
      <w:r w:rsidR="00EF5D84" w:rsidRPr="004862E0">
        <w:rPr>
          <w:color w:val="0070C0"/>
        </w:rPr>
        <w:t>training or</w:t>
      </w:r>
      <w:r w:rsidR="008367F0" w:rsidRPr="004862E0">
        <w:rPr>
          <w:color w:val="0070C0"/>
        </w:rPr>
        <w:t xml:space="preserve"> </w:t>
      </w:r>
      <w:r w:rsidR="00AE7F17" w:rsidRPr="004862E0">
        <w:rPr>
          <w:color w:val="0070C0"/>
        </w:rPr>
        <w:t xml:space="preserve">other </w:t>
      </w:r>
      <w:r w:rsidR="008367F0" w:rsidRPr="004862E0">
        <w:rPr>
          <w:color w:val="0070C0"/>
        </w:rPr>
        <w:t>non-staff costs.  Please give an a</w:t>
      </w:r>
      <w:r w:rsidR="0071699F" w:rsidRPr="004862E0">
        <w:rPr>
          <w:color w:val="0070C0"/>
        </w:rPr>
        <w:t>ppro</w:t>
      </w:r>
      <w:r w:rsidR="008367F0" w:rsidRPr="004862E0">
        <w:rPr>
          <w:color w:val="0070C0"/>
        </w:rPr>
        <w:t>ximate value of funding sought using the University</w:t>
      </w:r>
      <w:r w:rsidR="0071699F" w:rsidRPr="004862E0">
        <w:rPr>
          <w:color w:val="0070C0"/>
        </w:rPr>
        <w:t xml:space="preserve"> </w:t>
      </w:r>
      <w:hyperlink r:id="rId7" w:history="1">
        <w:r w:rsidR="0071699F" w:rsidRPr="004862E0">
          <w:rPr>
            <w:rStyle w:val="Hyperlink"/>
            <w:color w:val="0070C0"/>
          </w:rPr>
          <w:t>salary scales</w:t>
        </w:r>
      </w:hyperlink>
      <w:r w:rsidR="008367F0" w:rsidRPr="004862E0">
        <w:rPr>
          <w:color w:val="0070C0"/>
        </w:rPr>
        <w:t xml:space="preserve"> to estimate</w:t>
      </w:r>
      <w:r w:rsidR="00B0290A" w:rsidRPr="004862E0">
        <w:rPr>
          <w:color w:val="0070C0"/>
        </w:rPr>
        <w:t xml:space="preserve"> including on-costs (pension and employers NI</w:t>
      </w:r>
      <w:r w:rsidR="000D09B9" w:rsidRPr="004862E0">
        <w:rPr>
          <w:color w:val="0070C0"/>
        </w:rPr>
        <w:t>)</w:t>
      </w:r>
      <w:r w:rsidR="0071699F" w:rsidRPr="004862E0">
        <w:rPr>
          <w:color w:val="0070C0"/>
        </w:rPr>
        <w:t xml:space="preserve">: </w:t>
      </w:r>
      <w:sdt>
        <w:sdtPr>
          <w:id w:val="1637760649"/>
          <w:placeholder>
            <w:docPart w:val="767FAA9AAE5E4C92862C1F48164E5984"/>
          </w:placeholder>
          <w:showingPlcHdr/>
          <w:text/>
        </w:sdtPr>
        <w:sdtEndPr/>
        <w:sdtContent>
          <w:r w:rsidR="0071699F" w:rsidRPr="00140D58">
            <w:rPr>
              <w:rStyle w:val="PlaceholderText"/>
            </w:rPr>
            <w:t>Click here to enter text.</w:t>
          </w:r>
        </w:sdtContent>
      </w:sdt>
    </w:p>
    <w:p w:rsidR="00AE3390" w:rsidRDefault="00583D38" w:rsidP="008367F0">
      <w:pPr>
        <w:spacing w:line="240" w:lineRule="auto"/>
        <w:rPr>
          <w:color w:val="0070C0"/>
        </w:rPr>
      </w:pPr>
      <w:r w:rsidRPr="004862E0">
        <w:rPr>
          <w:color w:val="0070C0"/>
        </w:rPr>
        <w:t xml:space="preserve">Please </w:t>
      </w:r>
      <w:r w:rsidR="00A27972">
        <w:rPr>
          <w:color w:val="0070C0"/>
        </w:rPr>
        <w:t>describe overleaf</w:t>
      </w:r>
      <w:r w:rsidR="00243122">
        <w:rPr>
          <w:color w:val="0070C0"/>
        </w:rPr>
        <w:t xml:space="preserve"> (do not exceed </w:t>
      </w:r>
      <w:r w:rsidR="00A27972">
        <w:rPr>
          <w:color w:val="0070C0"/>
        </w:rPr>
        <w:t>one</w:t>
      </w:r>
      <w:r w:rsidR="00243122">
        <w:rPr>
          <w:color w:val="0070C0"/>
        </w:rPr>
        <w:t xml:space="preserve"> side of A4)</w:t>
      </w:r>
      <w:r w:rsidR="00FA20A7" w:rsidRPr="004862E0">
        <w:rPr>
          <w:color w:val="0070C0"/>
        </w:rPr>
        <w:t xml:space="preserve"> </w:t>
      </w:r>
    </w:p>
    <w:p w:rsidR="00AE3390" w:rsidRPr="00AE3390" w:rsidRDefault="00FA20A7" w:rsidP="00AE3390">
      <w:pPr>
        <w:pStyle w:val="ListParagraph"/>
        <w:numPr>
          <w:ilvl w:val="0"/>
          <w:numId w:val="1"/>
        </w:numPr>
        <w:spacing w:line="240" w:lineRule="auto"/>
        <w:rPr>
          <w:color w:val="0070C0"/>
        </w:rPr>
      </w:pPr>
      <w:r w:rsidRPr="00AE3390">
        <w:rPr>
          <w:color w:val="0070C0"/>
        </w:rPr>
        <w:t>why you are seeking funding</w:t>
      </w:r>
      <w:r w:rsidR="00AE3390">
        <w:rPr>
          <w:color w:val="0070C0"/>
        </w:rPr>
        <w:t>;</w:t>
      </w:r>
      <w:r w:rsidR="008E02DD" w:rsidRPr="00AE3390">
        <w:rPr>
          <w:color w:val="0070C0"/>
        </w:rPr>
        <w:t xml:space="preserve"> </w:t>
      </w:r>
    </w:p>
    <w:p w:rsidR="00AE3390" w:rsidRPr="00AE3390" w:rsidRDefault="008F7937" w:rsidP="00AE3390">
      <w:pPr>
        <w:pStyle w:val="ListParagraph"/>
        <w:numPr>
          <w:ilvl w:val="0"/>
          <w:numId w:val="1"/>
        </w:numPr>
        <w:spacing w:line="240" w:lineRule="auto"/>
        <w:rPr>
          <w:color w:val="0070C0"/>
        </w:rPr>
      </w:pPr>
      <w:r w:rsidRPr="00AE3390">
        <w:rPr>
          <w:color w:val="0070C0"/>
        </w:rPr>
        <w:t>any current o</w:t>
      </w:r>
      <w:r w:rsidR="00AE3390" w:rsidRPr="00AE3390">
        <w:rPr>
          <w:color w:val="0070C0"/>
        </w:rPr>
        <w:t>r previous awards that you hold;</w:t>
      </w:r>
    </w:p>
    <w:p w:rsidR="00AE3390" w:rsidRDefault="00AE3390" w:rsidP="00AE3390">
      <w:pPr>
        <w:pStyle w:val="ListParagraph"/>
        <w:numPr>
          <w:ilvl w:val="0"/>
          <w:numId w:val="1"/>
        </w:numPr>
        <w:spacing w:line="240" w:lineRule="auto"/>
        <w:rPr>
          <w:color w:val="0070C0"/>
        </w:rPr>
      </w:pPr>
      <w:r w:rsidRPr="00AE3390">
        <w:rPr>
          <w:color w:val="0070C0"/>
        </w:rPr>
        <w:t>your</w:t>
      </w:r>
      <w:r w:rsidR="0085561F" w:rsidRPr="00AE3390">
        <w:rPr>
          <w:color w:val="0070C0"/>
        </w:rPr>
        <w:t xml:space="preserve"> career </w:t>
      </w:r>
      <w:r w:rsidR="008E02DD" w:rsidRPr="00AE3390">
        <w:rPr>
          <w:color w:val="0070C0"/>
        </w:rPr>
        <w:t>plan</w:t>
      </w:r>
      <w:r>
        <w:rPr>
          <w:color w:val="0070C0"/>
        </w:rPr>
        <w:t>;</w:t>
      </w:r>
      <w:r w:rsidR="00FA20A7" w:rsidRPr="00AE3390">
        <w:rPr>
          <w:color w:val="0070C0"/>
        </w:rPr>
        <w:t xml:space="preserve"> </w:t>
      </w:r>
    </w:p>
    <w:p w:rsidR="00AE3390" w:rsidRDefault="00AE3390" w:rsidP="00AE3390">
      <w:pPr>
        <w:pStyle w:val="ListParagraph"/>
        <w:numPr>
          <w:ilvl w:val="0"/>
          <w:numId w:val="1"/>
        </w:numPr>
        <w:spacing w:line="240" w:lineRule="auto"/>
        <w:rPr>
          <w:color w:val="0070C0"/>
        </w:rPr>
      </w:pPr>
      <w:r w:rsidRPr="00AE3390">
        <w:rPr>
          <w:color w:val="0070C0"/>
        </w:rPr>
        <w:t xml:space="preserve">your research plans </w:t>
      </w:r>
      <w:r>
        <w:rPr>
          <w:color w:val="0070C0"/>
        </w:rPr>
        <w:t xml:space="preserve">and </w:t>
      </w:r>
      <w:r w:rsidR="00FA20A7" w:rsidRPr="00AE3390">
        <w:rPr>
          <w:color w:val="0070C0"/>
        </w:rPr>
        <w:t>what you hope to achieve during this period</w:t>
      </w:r>
      <w:r w:rsidR="004862E0" w:rsidRPr="00AE3390">
        <w:rPr>
          <w:color w:val="0070C0"/>
        </w:rPr>
        <w:t xml:space="preserve"> </w:t>
      </w:r>
      <w:r w:rsidRPr="00AE3390">
        <w:rPr>
          <w:color w:val="0070C0"/>
        </w:rPr>
        <w:t>of funding</w:t>
      </w:r>
      <w:r>
        <w:rPr>
          <w:color w:val="0070C0"/>
        </w:rPr>
        <w:t>; and</w:t>
      </w:r>
    </w:p>
    <w:p w:rsidR="00AE3390" w:rsidRDefault="00AE3390" w:rsidP="00AE3390">
      <w:pPr>
        <w:pStyle w:val="ListParagraph"/>
        <w:numPr>
          <w:ilvl w:val="0"/>
          <w:numId w:val="1"/>
        </w:numPr>
        <w:spacing w:line="240" w:lineRule="auto"/>
        <w:rPr>
          <w:color w:val="0070C0"/>
        </w:rPr>
      </w:pPr>
      <w:r>
        <w:rPr>
          <w:color w:val="0070C0"/>
        </w:rPr>
        <w:t>how you envisage that your post will be sustained at the end of the funded period.</w:t>
      </w:r>
    </w:p>
    <w:p w:rsidR="00AE3390" w:rsidRDefault="00A27972" w:rsidP="008367F0">
      <w:pPr>
        <w:spacing w:line="240" w:lineRule="auto"/>
        <w:rPr>
          <w:color w:val="0070C0"/>
        </w:rPr>
      </w:pPr>
      <w:r>
        <w:rPr>
          <w:color w:val="0070C0"/>
        </w:rPr>
        <w:t xml:space="preserve"> </w:t>
      </w:r>
      <w:r w:rsidR="008F7937">
        <w:rPr>
          <w:color w:val="0070C0"/>
        </w:rPr>
        <w:t xml:space="preserve">Applications </w:t>
      </w:r>
      <w:r w:rsidR="00577DBD">
        <w:rPr>
          <w:color w:val="0070C0"/>
        </w:rPr>
        <w:t>will be prioritised where they:</w:t>
      </w:r>
    </w:p>
    <w:p w:rsidR="00AE3390" w:rsidRDefault="00AE3390" w:rsidP="00AE3390">
      <w:pPr>
        <w:pStyle w:val="ListParagraph"/>
        <w:numPr>
          <w:ilvl w:val="0"/>
          <w:numId w:val="2"/>
        </w:numPr>
        <w:spacing w:line="240" w:lineRule="auto"/>
        <w:rPr>
          <w:color w:val="0070C0"/>
        </w:rPr>
      </w:pPr>
      <w:r>
        <w:rPr>
          <w:color w:val="0070C0"/>
        </w:rPr>
        <w:t>are strongly aligned with the research strategy of the department;</w:t>
      </w:r>
    </w:p>
    <w:p w:rsidR="00EF5D84" w:rsidRDefault="00577DBD" w:rsidP="00AE3390">
      <w:pPr>
        <w:pStyle w:val="ListParagraph"/>
        <w:numPr>
          <w:ilvl w:val="0"/>
          <w:numId w:val="2"/>
        </w:numPr>
        <w:spacing w:line="240" w:lineRule="auto"/>
        <w:rPr>
          <w:color w:val="0070C0"/>
        </w:rPr>
      </w:pPr>
      <w:r>
        <w:rPr>
          <w:color w:val="0070C0"/>
        </w:rPr>
        <w:lastRenderedPageBreak/>
        <w:t xml:space="preserve">demonstrate evidence of a clear research plan; </w:t>
      </w:r>
    </w:p>
    <w:p w:rsidR="00577DBD" w:rsidRDefault="00EF5D84" w:rsidP="00AE3390">
      <w:pPr>
        <w:pStyle w:val="ListParagraph"/>
        <w:numPr>
          <w:ilvl w:val="0"/>
          <w:numId w:val="2"/>
        </w:numPr>
        <w:spacing w:line="240" w:lineRule="auto"/>
        <w:rPr>
          <w:color w:val="0070C0"/>
        </w:rPr>
      </w:pPr>
      <w:r>
        <w:rPr>
          <w:color w:val="0070C0"/>
        </w:rPr>
        <w:t xml:space="preserve">show a good level of achievement in research, given the applicant’s career stage; </w:t>
      </w:r>
      <w:r w:rsidR="00577DBD">
        <w:rPr>
          <w:color w:val="0070C0"/>
        </w:rPr>
        <w:t xml:space="preserve">and </w:t>
      </w:r>
    </w:p>
    <w:p w:rsidR="00A27972" w:rsidRPr="00AE3390" w:rsidRDefault="008F7937" w:rsidP="00AE3390">
      <w:pPr>
        <w:pStyle w:val="ListParagraph"/>
        <w:numPr>
          <w:ilvl w:val="0"/>
          <w:numId w:val="2"/>
        </w:numPr>
        <w:spacing w:line="240" w:lineRule="auto"/>
        <w:rPr>
          <w:color w:val="0070C0"/>
        </w:rPr>
      </w:pPr>
      <w:r w:rsidRPr="00AE3390">
        <w:rPr>
          <w:color w:val="0070C0"/>
        </w:rPr>
        <w:t>are clearly able to articulate future funding plans.</w:t>
      </w:r>
    </w:p>
    <w:p w:rsidR="00A27972" w:rsidRPr="00A27972" w:rsidRDefault="00577DBD" w:rsidP="008367F0">
      <w:pPr>
        <w:spacing w:line="240" w:lineRule="auto"/>
      </w:pPr>
      <w:r>
        <w:rPr>
          <w:color w:val="0070C0"/>
        </w:rPr>
        <w:t xml:space="preserve">Completed forms should be returned to Nicola Small </w:t>
      </w:r>
      <w:r w:rsidRPr="00AE3390">
        <w:rPr>
          <w:b/>
          <w:color w:val="0070C0"/>
        </w:rPr>
        <w:t>with a brief CV</w:t>
      </w:r>
      <w:r>
        <w:rPr>
          <w:color w:val="0070C0"/>
        </w:rPr>
        <w:t xml:space="preserve"> for consideration by a panel of the Research Committee.</w:t>
      </w:r>
    </w:p>
    <w:p w:rsidR="00A5148A" w:rsidRDefault="00A5148A">
      <w:r>
        <w:br w:type="page"/>
      </w:r>
    </w:p>
    <w:p w:rsidR="00FA20A7" w:rsidRPr="00A27972" w:rsidRDefault="00FA20A7" w:rsidP="008367F0">
      <w:pPr>
        <w:spacing w:line="240" w:lineRule="auto"/>
      </w:pPr>
      <w:bookmarkStart w:id="0" w:name="_GoBack"/>
      <w:bookmarkEnd w:id="0"/>
    </w:p>
    <w:sectPr w:rsidR="00FA20A7" w:rsidRPr="00A27972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937" w:rsidRDefault="008F7937" w:rsidP="00B0290A">
      <w:pPr>
        <w:spacing w:after="0" w:line="240" w:lineRule="auto"/>
      </w:pPr>
      <w:r>
        <w:separator/>
      </w:r>
    </w:p>
  </w:endnote>
  <w:endnote w:type="continuationSeparator" w:id="0">
    <w:p w:rsidR="008F7937" w:rsidRDefault="008F7937" w:rsidP="00B02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937" w:rsidRDefault="008F7937" w:rsidP="00B0290A">
      <w:pPr>
        <w:spacing w:after="0" w:line="240" w:lineRule="auto"/>
      </w:pPr>
      <w:r>
        <w:separator/>
      </w:r>
    </w:p>
  </w:footnote>
  <w:footnote w:type="continuationSeparator" w:id="0">
    <w:p w:rsidR="008F7937" w:rsidRDefault="008F7937" w:rsidP="00B02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90A" w:rsidRDefault="00B0290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5B1774" wp14:editId="059F721E">
          <wp:simplePos x="0" y="0"/>
          <wp:positionH relativeFrom="column">
            <wp:posOffset>-304165</wp:posOffset>
          </wp:positionH>
          <wp:positionV relativeFrom="paragraph">
            <wp:posOffset>-13335</wp:posOffset>
          </wp:positionV>
          <wp:extent cx="2907665" cy="672465"/>
          <wp:effectExtent l="0" t="0" r="6985" b="0"/>
          <wp:wrapNone/>
          <wp:docPr id="18" name="Picture 18" descr="Oxford_Nuffield_Primary_Car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xford_Nuffield_Primary_Car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290A" w:rsidRDefault="00B0290A" w:rsidP="00A5148A">
    <w:pPr>
      <w:pStyle w:val="Header"/>
      <w:jc w:val="right"/>
    </w:pPr>
  </w:p>
  <w:p w:rsidR="00B0290A" w:rsidRDefault="00B0290A">
    <w:pPr>
      <w:pStyle w:val="Header"/>
    </w:pPr>
  </w:p>
  <w:p w:rsidR="00B0290A" w:rsidRDefault="00B029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015E8"/>
    <w:multiLevelType w:val="hybridMultilevel"/>
    <w:tmpl w:val="2E5C0A6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65F77F2"/>
    <w:multiLevelType w:val="hybridMultilevel"/>
    <w:tmpl w:val="90743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937"/>
    <w:rsid w:val="000D09B9"/>
    <w:rsid w:val="000D1584"/>
    <w:rsid w:val="000D6E58"/>
    <w:rsid w:val="001A4DBE"/>
    <w:rsid w:val="001A7C2C"/>
    <w:rsid w:val="00243122"/>
    <w:rsid w:val="0028641E"/>
    <w:rsid w:val="0032523E"/>
    <w:rsid w:val="004862E0"/>
    <w:rsid w:val="00522D70"/>
    <w:rsid w:val="00577DBD"/>
    <w:rsid w:val="00583D38"/>
    <w:rsid w:val="007004D3"/>
    <w:rsid w:val="0071699F"/>
    <w:rsid w:val="008367F0"/>
    <w:rsid w:val="00841493"/>
    <w:rsid w:val="0085561F"/>
    <w:rsid w:val="008E02DD"/>
    <w:rsid w:val="008F7937"/>
    <w:rsid w:val="00916E48"/>
    <w:rsid w:val="00A27972"/>
    <w:rsid w:val="00A5148A"/>
    <w:rsid w:val="00AE3390"/>
    <w:rsid w:val="00AE7F17"/>
    <w:rsid w:val="00AF2D57"/>
    <w:rsid w:val="00B0290A"/>
    <w:rsid w:val="00C56FB5"/>
    <w:rsid w:val="00CB7AAC"/>
    <w:rsid w:val="00ED17A6"/>
    <w:rsid w:val="00EF5D84"/>
    <w:rsid w:val="00FA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0C54CAC"/>
  <w15:docId w15:val="{59A4650F-FCD3-4CBE-B092-1AE802D8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699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9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69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2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90A"/>
  </w:style>
  <w:style w:type="paragraph" w:styleId="Footer">
    <w:name w:val="footer"/>
    <w:basedOn w:val="Normal"/>
    <w:link w:val="FooterChar"/>
    <w:uiPriority w:val="99"/>
    <w:unhideWhenUsed/>
    <w:rsid w:val="00B02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90A"/>
  </w:style>
  <w:style w:type="paragraph" w:styleId="ListParagraph">
    <w:name w:val="List Paragraph"/>
    <w:basedOn w:val="Normal"/>
    <w:uiPriority w:val="34"/>
    <w:qFormat/>
    <w:rsid w:val="00AE33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dmin.ox.ac.uk/finance/epp/payroll/scal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imary%20Care%20Admin\Research%20Capability%20Funding%20RCF\RCF%20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7FAA9AAE5E4C92862C1F48164E5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01881-2161-4CE4-BC74-5EF14FC906EC}"/>
      </w:docPartPr>
      <w:docPartBody>
        <w:p w:rsidR="00E05A51" w:rsidRDefault="00E05A51">
          <w:pPr>
            <w:pStyle w:val="767FAA9AAE5E4C92862C1F48164E5984"/>
          </w:pPr>
          <w:r w:rsidRPr="00140D58">
            <w:rPr>
              <w:rStyle w:val="PlaceholderText"/>
            </w:rPr>
            <w:t>Click here to enter text.</w:t>
          </w:r>
        </w:p>
      </w:docPartBody>
    </w:docPart>
    <w:docPart>
      <w:docPartPr>
        <w:name w:val="5938359A65DB42FAAD412F0A04BB6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3DD05-EC65-448C-9559-054FA6D5ADDD}"/>
      </w:docPartPr>
      <w:docPartBody>
        <w:p w:rsidR="00E05A51" w:rsidRDefault="00E05A51">
          <w:pPr>
            <w:pStyle w:val="5938359A65DB42FAAD412F0A04BB6A62"/>
          </w:pPr>
          <w:r w:rsidRPr="00140D58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51"/>
    <w:rsid w:val="00E0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67FAA9AAE5E4C92862C1F48164E5984">
    <w:name w:val="767FAA9AAE5E4C92862C1F48164E5984"/>
  </w:style>
  <w:style w:type="paragraph" w:customStyle="1" w:styleId="5938359A65DB42FAAD412F0A04BB6A62">
    <w:name w:val="5938359A65DB42FAAD412F0A04BB6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RCF form template.dotx</Template>
  <TotalTime>3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nsmall</dc:creator>
  <cp:lastModifiedBy>phpc0511@nexus.ox.ac.uk</cp:lastModifiedBy>
  <cp:revision>4</cp:revision>
  <dcterms:created xsi:type="dcterms:W3CDTF">2017-07-12T18:37:00Z</dcterms:created>
  <dcterms:modified xsi:type="dcterms:W3CDTF">2017-07-12T18:39:00Z</dcterms:modified>
</cp:coreProperties>
</file>